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60727" w14:textId="77777777" w:rsidR="00EC1477" w:rsidRDefault="00EC1477" w:rsidP="00ED243A">
      <w:pPr>
        <w:jc w:val="center"/>
        <w:rPr>
          <w:rFonts w:asciiTheme="minorHAnsi" w:hAnsiTheme="minorHAnsi" w:cstheme="minorHAnsi"/>
          <w:b/>
          <w:bCs/>
        </w:rPr>
      </w:pPr>
    </w:p>
    <w:p w14:paraId="19EAE2BF" w14:textId="145D5BC3" w:rsidR="00ED243A" w:rsidRPr="006B0152" w:rsidRDefault="00ED243A" w:rsidP="00ED243A">
      <w:pPr>
        <w:jc w:val="center"/>
        <w:rPr>
          <w:rFonts w:asciiTheme="minorHAnsi" w:hAnsiTheme="minorHAnsi" w:cstheme="minorHAnsi"/>
          <w:b/>
          <w:bCs/>
        </w:rPr>
      </w:pPr>
      <w:r w:rsidRPr="00512EA2">
        <w:rPr>
          <w:rFonts w:asciiTheme="minorHAnsi" w:hAnsiTheme="minorHAnsi" w:cstheme="minorHAnsi"/>
          <w:b/>
          <w:bCs/>
        </w:rPr>
        <w:t>Entry Form</w:t>
      </w:r>
      <w:r>
        <w:rPr>
          <w:rFonts w:asciiTheme="minorHAnsi" w:hAnsiTheme="minorHAnsi" w:cstheme="minorHAnsi"/>
          <w:b/>
          <w:bCs/>
        </w:rPr>
        <w:t xml:space="preserve"> for “</w:t>
      </w:r>
      <w:r w:rsidRPr="00512EA2">
        <w:rPr>
          <w:rFonts w:asciiTheme="minorHAnsi" w:hAnsiTheme="minorHAnsi" w:cstheme="minorHAnsi"/>
          <w:b/>
          <w:bCs/>
        </w:rPr>
        <w:t>GCF</w:t>
      </w:r>
      <w:r>
        <w:rPr>
          <w:rFonts w:asciiTheme="minorHAnsi" w:hAnsiTheme="minorHAnsi" w:cstheme="minorHAnsi"/>
          <w:b/>
          <w:bCs/>
        </w:rPr>
        <w:t>’s</w:t>
      </w:r>
      <w:r w:rsidRPr="00512EA2">
        <w:rPr>
          <w:rFonts w:asciiTheme="minorHAnsi" w:hAnsiTheme="minorHAnsi" w:cstheme="minorHAnsi"/>
          <w:b/>
          <w:bCs/>
        </w:rPr>
        <w:t xml:space="preserve"> Great Escape</w:t>
      </w:r>
      <w:r>
        <w:rPr>
          <w:rFonts w:asciiTheme="minorHAnsi" w:hAnsiTheme="minorHAnsi" w:cstheme="minorHAnsi"/>
          <w:b/>
          <w:bCs/>
        </w:rPr>
        <w:t>” - Car Rally</w:t>
      </w:r>
    </w:p>
    <w:p w14:paraId="63098357" w14:textId="7698FE56" w:rsidR="00ED243A" w:rsidRPr="002B67D0" w:rsidRDefault="00ED243A" w:rsidP="00B23DA3">
      <w:pPr>
        <w:spacing w:after="0"/>
        <w:jc w:val="both"/>
        <w:rPr>
          <w:rFonts w:asciiTheme="minorHAnsi" w:hAnsiTheme="minorHAnsi" w:cstheme="minorHAnsi"/>
          <w:b/>
          <w:bCs/>
          <w:sz w:val="24"/>
          <w:u w:val="single"/>
        </w:rPr>
      </w:pPr>
      <w:r w:rsidRPr="00ED243A">
        <w:rPr>
          <w:rFonts w:asciiTheme="minorHAnsi" w:hAnsiTheme="minorHAnsi" w:cstheme="minorHAnsi"/>
          <w:b/>
          <w:bCs/>
          <w:sz w:val="24"/>
        </w:rPr>
        <w:t xml:space="preserve">  </w:t>
      </w:r>
      <w:r w:rsidRPr="002B67D0">
        <w:rPr>
          <w:rFonts w:asciiTheme="minorHAnsi" w:hAnsiTheme="minorHAnsi" w:cstheme="minorHAnsi"/>
          <w:b/>
          <w:bCs/>
          <w:sz w:val="24"/>
          <w:u w:val="single"/>
        </w:rPr>
        <w:t>Driver £80</w:t>
      </w:r>
    </w:p>
    <w:tbl>
      <w:tblPr>
        <w:tblStyle w:val="TableGrid"/>
        <w:tblW w:w="5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274"/>
        <w:gridCol w:w="2132"/>
        <w:gridCol w:w="1703"/>
        <w:gridCol w:w="3250"/>
      </w:tblGrid>
      <w:tr w:rsidR="00B26491" w:rsidRPr="0054434F" w14:paraId="2AF3FA17" w14:textId="77777777" w:rsidTr="00701A22">
        <w:sdt>
          <w:sdtPr>
            <w:rPr>
              <w:sz w:val="24"/>
              <w:szCs w:val="24"/>
              <w:lang w:val="en-GB"/>
            </w:rPr>
            <w:id w:val="1932390106"/>
            <w:placeholder>
              <w:docPart w:val="B515214184B5482B8F2F9D52E8BD00B6"/>
            </w:placeholder>
            <w:temporary/>
            <w:showingPlcHdr/>
            <w15:appearance w15:val="hidden"/>
          </w:sdtPr>
          <w:sdtContent>
            <w:tc>
              <w:tcPr>
                <w:tcW w:w="1289" w:type="pct"/>
                <w:vAlign w:val="bottom"/>
              </w:tcPr>
              <w:p w14:paraId="4172C2E9" w14:textId="40F4D7D3" w:rsidR="005276FA" w:rsidRPr="0054434F" w:rsidRDefault="005276FA" w:rsidP="00583D97">
                <w:pPr>
                  <w:spacing w:before="240"/>
                  <w:rPr>
                    <w:sz w:val="24"/>
                    <w:szCs w:val="24"/>
                    <w:lang w:val="en-GB"/>
                  </w:rPr>
                </w:pPr>
                <w:r w:rsidRPr="0054434F">
                  <w:rPr>
                    <w:sz w:val="24"/>
                    <w:szCs w:val="24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1213" w:type="pct"/>
            <w:gridSpan w:val="2"/>
            <w:tcBorders>
              <w:bottom w:val="single" w:sz="4" w:space="0" w:color="auto"/>
            </w:tcBorders>
            <w:vAlign w:val="bottom"/>
          </w:tcPr>
          <w:p w14:paraId="6AAC3ACF" w14:textId="77777777" w:rsidR="005276FA" w:rsidRPr="0054434F" w:rsidRDefault="005276FA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  <w:tc>
          <w:tcPr>
            <w:tcW w:w="859" w:type="pct"/>
            <w:vAlign w:val="bottom"/>
          </w:tcPr>
          <w:p w14:paraId="6C59130E" w14:textId="2090D361" w:rsidR="005276FA" w:rsidRPr="0054434F" w:rsidRDefault="005276FA" w:rsidP="00583D97">
            <w:pPr>
              <w:ind w:left="594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                      </w:t>
            </w:r>
            <w:sdt>
              <w:sdtPr>
                <w:rPr>
                  <w:sz w:val="24"/>
                  <w:szCs w:val="24"/>
                  <w:lang w:val="en-GB"/>
                </w:rPr>
                <w:id w:val="947818921"/>
                <w:placeholder>
                  <w:docPart w:val="39BA46C91A7D4446A250C16605A3D4EE"/>
                </w:placeholder>
                <w:temporary/>
                <w:showingPlcHdr/>
                <w15:appearance w15:val="hidden"/>
              </w:sdtPr>
              <w:sdtContent>
                <w:r w:rsidRPr="0054434F">
                  <w:rPr>
                    <w:sz w:val="24"/>
                    <w:szCs w:val="24"/>
                    <w:lang w:val="en-GB" w:bidi="en-GB"/>
                  </w:rPr>
                  <w:t>Surname</w:t>
                </w:r>
              </w:sdtContent>
            </w:sdt>
          </w:p>
        </w:tc>
        <w:tc>
          <w:tcPr>
            <w:tcW w:w="1639" w:type="pct"/>
            <w:tcBorders>
              <w:bottom w:val="single" w:sz="4" w:space="0" w:color="auto"/>
            </w:tcBorders>
            <w:vAlign w:val="bottom"/>
          </w:tcPr>
          <w:p w14:paraId="303CE398" w14:textId="1D9BECD4" w:rsidR="005276FA" w:rsidRPr="0054434F" w:rsidRDefault="005276FA" w:rsidP="00583D97">
            <w:pPr>
              <w:spacing w:before="24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 </w:t>
            </w:r>
          </w:p>
        </w:tc>
      </w:tr>
      <w:tr w:rsidR="00B26491" w:rsidRPr="0054434F" w14:paraId="012DEE72" w14:textId="77777777" w:rsidTr="005276FA">
        <w:sdt>
          <w:sdtPr>
            <w:rPr>
              <w:sz w:val="24"/>
              <w:szCs w:val="24"/>
              <w:lang w:val="en-GB"/>
            </w:rPr>
            <w:id w:val="572943512"/>
            <w:placeholder>
              <w:docPart w:val="2F68EE1C01404440B4FFC0E292EDC2DD"/>
            </w:placeholder>
            <w:temporary/>
            <w:showingPlcHdr/>
            <w15:appearance w15:val="hidden"/>
          </w:sdtPr>
          <w:sdtContent>
            <w:tc>
              <w:tcPr>
                <w:tcW w:w="1289" w:type="pct"/>
                <w:vAlign w:val="bottom"/>
              </w:tcPr>
              <w:p w14:paraId="5831EB4D" w14:textId="77777777" w:rsidR="00C9238F" w:rsidRPr="0054434F" w:rsidRDefault="00C96307" w:rsidP="00583D97">
                <w:pPr>
                  <w:spacing w:before="240"/>
                  <w:rPr>
                    <w:sz w:val="24"/>
                    <w:szCs w:val="24"/>
                    <w:lang w:val="en-GB"/>
                  </w:rPr>
                </w:pPr>
                <w:r w:rsidRPr="0054434F">
                  <w:rPr>
                    <w:sz w:val="24"/>
                    <w:szCs w:val="24"/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711" w:type="pct"/>
            <w:gridSpan w:val="4"/>
            <w:tcBorders>
              <w:bottom w:val="single" w:sz="4" w:space="0" w:color="auto"/>
            </w:tcBorders>
            <w:vAlign w:val="bottom"/>
          </w:tcPr>
          <w:p w14:paraId="0E1CC7E9" w14:textId="77777777" w:rsidR="00C9238F" w:rsidRPr="0054434F" w:rsidRDefault="00C9238F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B26491" w:rsidRPr="0054434F" w14:paraId="3CEA4B11" w14:textId="77777777" w:rsidTr="005276FA">
        <w:tc>
          <w:tcPr>
            <w:tcW w:w="1289" w:type="pct"/>
            <w:vAlign w:val="bottom"/>
          </w:tcPr>
          <w:p w14:paraId="5A2132C0" w14:textId="00382D23" w:rsidR="00C9238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Postcode</w:t>
            </w:r>
          </w:p>
        </w:tc>
        <w:tc>
          <w:tcPr>
            <w:tcW w:w="3711" w:type="pct"/>
            <w:gridSpan w:val="4"/>
            <w:tcBorders>
              <w:bottom w:val="single" w:sz="4" w:space="0" w:color="auto"/>
            </w:tcBorders>
            <w:vAlign w:val="bottom"/>
          </w:tcPr>
          <w:p w14:paraId="46A4D774" w14:textId="77777777" w:rsidR="00C9238F" w:rsidRPr="0054434F" w:rsidRDefault="00C9238F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B26491" w:rsidRPr="0054434F" w14:paraId="3FB7B98D" w14:textId="77777777" w:rsidTr="005276FA">
        <w:tc>
          <w:tcPr>
            <w:tcW w:w="1289" w:type="pct"/>
            <w:vAlign w:val="bottom"/>
          </w:tcPr>
          <w:p w14:paraId="034EA16C" w14:textId="4F812EEF" w:rsidR="00576892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Phone number</w:t>
            </w:r>
          </w:p>
        </w:tc>
        <w:tc>
          <w:tcPr>
            <w:tcW w:w="1213" w:type="pct"/>
            <w:gridSpan w:val="2"/>
            <w:tcBorders>
              <w:bottom w:val="single" w:sz="4" w:space="0" w:color="auto"/>
            </w:tcBorders>
            <w:vAlign w:val="bottom"/>
          </w:tcPr>
          <w:p w14:paraId="7A936254" w14:textId="77777777" w:rsidR="00576892" w:rsidRPr="0054434F" w:rsidRDefault="00576892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  <w:tc>
          <w:tcPr>
            <w:tcW w:w="859" w:type="pct"/>
            <w:vAlign w:val="bottom"/>
          </w:tcPr>
          <w:p w14:paraId="03303645" w14:textId="41137A7B" w:rsidR="00576892" w:rsidRPr="0054434F" w:rsidRDefault="0054434F" w:rsidP="00583D97">
            <w:pPr>
              <w:ind w:left="-256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              Emai</w:t>
            </w:r>
            <w:r w:rsidR="00E84B88">
              <w:rPr>
                <w:sz w:val="24"/>
                <w:szCs w:val="24"/>
                <w:lang w:val="en-GB"/>
              </w:rPr>
              <w:t>l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bottom"/>
          </w:tcPr>
          <w:p w14:paraId="6B9EA1F2" w14:textId="77777777" w:rsidR="00576892" w:rsidRPr="0054434F" w:rsidRDefault="00576892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C9238F" w:rsidRPr="0054434F" w14:paraId="15DA7DE2" w14:textId="77777777" w:rsidTr="005276FA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127905F" w14:textId="77777777" w:rsidR="00C9238F" w:rsidRPr="0054434F" w:rsidRDefault="00C9238F" w:rsidP="00583D97">
            <w:pPr>
              <w:rPr>
                <w:rFonts w:ascii="Corbel" w:hAnsi="Corbel"/>
                <w:b/>
                <w:sz w:val="24"/>
                <w:szCs w:val="24"/>
                <w:lang w:val="en-GB"/>
              </w:rPr>
            </w:pPr>
          </w:p>
        </w:tc>
      </w:tr>
      <w:tr w:rsidR="00E84B88" w:rsidRPr="0054434F" w14:paraId="0AA78A14" w14:textId="77777777" w:rsidTr="005276FA">
        <w:tc>
          <w:tcPr>
            <w:tcW w:w="1427" w:type="pct"/>
            <w:gridSpan w:val="2"/>
            <w:vAlign w:val="bottom"/>
          </w:tcPr>
          <w:p w14:paraId="4A60729E" w14:textId="35CF8B0C" w:rsidR="00C9238F" w:rsidRPr="00C2469D" w:rsidRDefault="00ED243A" w:rsidP="00583D97">
            <w:pPr>
              <w:ind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en-GB"/>
              </w:rPr>
            </w:pPr>
            <w:r w:rsidRPr="00C2469D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en-GB"/>
              </w:rPr>
              <w:t xml:space="preserve">Co-Driver (navigator) </w:t>
            </w:r>
            <w:r w:rsidR="00C2469D" w:rsidRPr="00C2469D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en-GB"/>
              </w:rPr>
              <w:t>£80</w:t>
            </w:r>
          </w:p>
        </w:tc>
        <w:tc>
          <w:tcPr>
            <w:tcW w:w="3573" w:type="pct"/>
            <w:gridSpan w:val="3"/>
            <w:vAlign w:val="bottom"/>
          </w:tcPr>
          <w:p w14:paraId="7119ED0A" w14:textId="77777777" w:rsidR="00C9238F" w:rsidRPr="0054434F" w:rsidRDefault="00C9238F" w:rsidP="00583D97">
            <w:pPr>
              <w:rPr>
                <w:rFonts w:ascii="Corbel" w:hAnsi="Corbel"/>
                <w:b/>
                <w:sz w:val="24"/>
                <w:szCs w:val="24"/>
                <w:lang w:val="en-GB"/>
              </w:rPr>
            </w:pPr>
          </w:p>
        </w:tc>
      </w:tr>
      <w:tr w:rsidR="00B26491" w:rsidRPr="0054434F" w14:paraId="550CE23E" w14:textId="77777777" w:rsidTr="003D1299">
        <w:sdt>
          <w:sdtPr>
            <w:rPr>
              <w:sz w:val="24"/>
              <w:szCs w:val="24"/>
              <w:lang w:val="en-GB"/>
            </w:rPr>
            <w:id w:val="1108697685"/>
            <w:placeholder>
              <w:docPart w:val="4FA54655E7504172B0823D1B5F768C8E"/>
            </w:placeholder>
            <w:temporary/>
            <w:showingPlcHdr/>
            <w15:appearance w15:val="hidden"/>
          </w:sdtPr>
          <w:sdtContent>
            <w:tc>
              <w:tcPr>
                <w:tcW w:w="1289" w:type="pct"/>
                <w:vAlign w:val="bottom"/>
              </w:tcPr>
              <w:p w14:paraId="51E30644" w14:textId="53F1FA24" w:rsidR="005276FA" w:rsidRPr="0054434F" w:rsidRDefault="005276FA" w:rsidP="00583D97">
                <w:pPr>
                  <w:spacing w:before="240"/>
                  <w:rPr>
                    <w:sz w:val="24"/>
                    <w:szCs w:val="24"/>
                    <w:lang w:val="en-GB"/>
                  </w:rPr>
                </w:pPr>
                <w:r w:rsidRPr="0054434F">
                  <w:rPr>
                    <w:sz w:val="24"/>
                    <w:szCs w:val="24"/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1213" w:type="pct"/>
            <w:gridSpan w:val="2"/>
            <w:tcBorders>
              <w:bottom w:val="single" w:sz="4" w:space="0" w:color="auto"/>
            </w:tcBorders>
            <w:vAlign w:val="bottom"/>
          </w:tcPr>
          <w:p w14:paraId="0D7451A6" w14:textId="77777777" w:rsidR="005276FA" w:rsidRPr="0054434F" w:rsidRDefault="005276FA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  <w:tc>
          <w:tcPr>
            <w:tcW w:w="859" w:type="pct"/>
            <w:vAlign w:val="bottom"/>
          </w:tcPr>
          <w:p w14:paraId="426CF2D8" w14:textId="334D974C" w:rsidR="005276FA" w:rsidRPr="0054434F" w:rsidRDefault="005276FA" w:rsidP="00583D97">
            <w:pPr>
              <w:ind w:left="594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              Surname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bottom"/>
          </w:tcPr>
          <w:p w14:paraId="68AD2261" w14:textId="77777777" w:rsidR="005276FA" w:rsidRPr="0054434F" w:rsidRDefault="005276FA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B26491" w:rsidRPr="0054434F" w14:paraId="1B5D78D5" w14:textId="77777777" w:rsidTr="005276FA">
        <w:sdt>
          <w:sdtPr>
            <w:rPr>
              <w:sz w:val="24"/>
              <w:szCs w:val="24"/>
              <w:lang w:val="en-GB"/>
            </w:rPr>
            <w:id w:val="-1135400745"/>
            <w:placeholder>
              <w:docPart w:val="36622E4B43CE4D3090587BA4793F2203"/>
            </w:placeholder>
            <w:temporary/>
            <w:showingPlcHdr/>
            <w15:appearance w15:val="hidden"/>
          </w:sdtPr>
          <w:sdtContent>
            <w:tc>
              <w:tcPr>
                <w:tcW w:w="1289" w:type="pct"/>
                <w:vAlign w:val="bottom"/>
              </w:tcPr>
              <w:p w14:paraId="5BCA5676" w14:textId="77777777" w:rsidR="0054434F" w:rsidRPr="0054434F" w:rsidRDefault="0054434F" w:rsidP="00583D97">
                <w:pPr>
                  <w:spacing w:before="240"/>
                  <w:rPr>
                    <w:sz w:val="24"/>
                    <w:szCs w:val="24"/>
                    <w:lang w:val="en-GB"/>
                  </w:rPr>
                </w:pPr>
                <w:r w:rsidRPr="0054434F">
                  <w:rPr>
                    <w:sz w:val="24"/>
                    <w:szCs w:val="24"/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711" w:type="pct"/>
            <w:gridSpan w:val="4"/>
            <w:tcBorders>
              <w:bottom w:val="single" w:sz="4" w:space="0" w:color="auto"/>
            </w:tcBorders>
            <w:vAlign w:val="bottom"/>
          </w:tcPr>
          <w:p w14:paraId="7C63CA86" w14:textId="77777777" w:rsidR="0054434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B26491" w:rsidRPr="0054434F" w14:paraId="3C2DAD2D" w14:textId="77777777" w:rsidTr="005276FA">
        <w:tc>
          <w:tcPr>
            <w:tcW w:w="1289" w:type="pct"/>
            <w:vAlign w:val="bottom"/>
          </w:tcPr>
          <w:p w14:paraId="6BF14A7C" w14:textId="49A2C4CB" w:rsidR="0054434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Postcode</w:t>
            </w:r>
          </w:p>
        </w:tc>
        <w:tc>
          <w:tcPr>
            <w:tcW w:w="3711" w:type="pct"/>
            <w:gridSpan w:val="4"/>
            <w:tcBorders>
              <w:bottom w:val="single" w:sz="4" w:space="0" w:color="auto"/>
            </w:tcBorders>
            <w:vAlign w:val="bottom"/>
          </w:tcPr>
          <w:p w14:paraId="22C35F59" w14:textId="77777777" w:rsidR="0054434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B26491" w:rsidRPr="0054434F" w14:paraId="77323C4C" w14:textId="77777777" w:rsidTr="005276FA">
        <w:tc>
          <w:tcPr>
            <w:tcW w:w="1289" w:type="pct"/>
            <w:vAlign w:val="bottom"/>
          </w:tcPr>
          <w:p w14:paraId="3F597B01" w14:textId="77777777" w:rsidR="0054434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Phone number</w:t>
            </w:r>
          </w:p>
        </w:tc>
        <w:tc>
          <w:tcPr>
            <w:tcW w:w="1213" w:type="pct"/>
            <w:gridSpan w:val="2"/>
            <w:tcBorders>
              <w:bottom w:val="single" w:sz="4" w:space="0" w:color="auto"/>
            </w:tcBorders>
            <w:vAlign w:val="bottom"/>
          </w:tcPr>
          <w:p w14:paraId="66D09F2A" w14:textId="77777777" w:rsidR="0054434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  <w:tc>
          <w:tcPr>
            <w:tcW w:w="859" w:type="pct"/>
            <w:vAlign w:val="bottom"/>
          </w:tcPr>
          <w:p w14:paraId="6C770B3C" w14:textId="77777777" w:rsidR="0054434F" w:rsidRPr="0054434F" w:rsidRDefault="0054434F" w:rsidP="00583D97">
            <w:pPr>
              <w:ind w:left="-256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              Email</w:t>
            </w:r>
          </w:p>
        </w:tc>
        <w:tc>
          <w:tcPr>
            <w:tcW w:w="1639" w:type="pct"/>
            <w:tcBorders>
              <w:bottom w:val="single" w:sz="4" w:space="0" w:color="auto"/>
            </w:tcBorders>
            <w:vAlign w:val="bottom"/>
          </w:tcPr>
          <w:p w14:paraId="2DF6FC1A" w14:textId="77777777" w:rsidR="0054434F" w:rsidRPr="0054434F" w:rsidRDefault="0054434F" w:rsidP="00583D97">
            <w:pPr>
              <w:spacing w:before="240"/>
              <w:ind w:left="-389"/>
              <w:rPr>
                <w:sz w:val="24"/>
                <w:szCs w:val="24"/>
                <w:lang w:val="en-GB"/>
              </w:rPr>
            </w:pPr>
          </w:p>
        </w:tc>
      </w:tr>
      <w:tr w:rsidR="0054434F" w:rsidRPr="0054434F" w14:paraId="7F5AD434" w14:textId="77777777" w:rsidTr="005276FA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D401B0E" w14:textId="77777777" w:rsidR="0054434F" w:rsidRPr="0054434F" w:rsidRDefault="0054434F" w:rsidP="00583D97">
            <w:pPr>
              <w:rPr>
                <w:rFonts w:ascii="Corbel" w:hAnsi="Corbel"/>
                <w:b/>
                <w:sz w:val="24"/>
                <w:szCs w:val="24"/>
                <w:lang w:val="en-GB"/>
              </w:rPr>
            </w:pPr>
          </w:p>
        </w:tc>
      </w:tr>
      <w:tr w:rsidR="0007129B" w:rsidRPr="0054434F" w14:paraId="518D5E72" w14:textId="77777777" w:rsidTr="005276FA">
        <w:tc>
          <w:tcPr>
            <w:tcW w:w="5000" w:type="pct"/>
            <w:gridSpan w:val="5"/>
            <w:vAlign w:val="bottom"/>
          </w:tcPr>
          <w:p w14:paraId="4132B66E" w14:textId="470796F7" w:rsidR="0007129B" w:rsidRPr="0054434F" w:rsidRDefault="0007129B" w:rsidP="00583D97">
            <w:pPr>
              <w:ind w:left="34"/>
              <w:rPr>
                <w:rFonts w:ascii="Corbel" w:hAnsi="Corbel"/>
                <w:b/>
                <w:sz w:val="24"/>
                <w:szCs w:val="24"/>
                <w:lang w:val="en-GB"/>
              </w:rPr>
            </w:pPr>
            <w:r>
              <w:rPr>
                <w:rFonts w:ascii="Corbel" w:hAnsi="Corbel"/>
                <w:b/>
                <w:sz w:val="24"/>
                <w:szCs w:val="24"/>
                <w:lang w:val="en-GB"/>
              </w:rPr>
              <w:t>No. of other passengers _______________________________________________________</w:t>
            </w:r>
            <w:r w:rsidR="00D238E6">
              <w:rPr>
                <w:rFonts w:ascii="Corbel" w:hAnsi="Corbel"/>
                <w:b/>
                <w:sz w:val="24"/>
                <w:szCs w:val="24"/>
                <w:lang w:val="en-GB"/>
              </w:rPr>
              <w:t>______</w:t>
            </w:r>
          </w:p>
        </w:tc>
      </w:tr>
      <w:tr w:rsidR="0054434F" w:rsidRPr="0054434F" w14:paraId="23239A0B" w14:textId="77777777" w:rsidTr="005276FA">
        <w:tc>
          <w:tcPr>
            <w:tcW w:w="5000" w:type="pct"/>
            <w:gridSpan w:val="5"/>
            <w:vAlign w:val="bottom"/>
          </w:tcPr>
          <w:p w14:paraId="5EB427E1" w14:textId="77777777" w:rsidR="00A97F80" w:rsidRDefault="00A97F80" w:rsidP="00583D97">
            <w:pPr>
              <w:jc w:val="both"/>
              <w:rPr>
                <w:b/>
                <w:bCs/>
                <w:sz w:val="24"/>
                <w:szCs w:val="24"/>
                <w:u w:val="single"/>
                <w:lang w:val="en-GB"/>
              </w:rPr>
            </w:pPr>
          </w:p>
          <w:p w14:paraId="7315B73D" w14:textId="3E625DC5" w:rsidR="0054434F" w:rsidRPr="00C24DE6" w:rsidRDefault="00C24DE6" w:rsidP="00583D97">
            <w:pPr>
              <w:jc w:val="both"/>
              <w:rPr>
                <w:b/>
                <w:bCs/>
                <w:sz w:val="24"/>
                <w:szCs w:val="24"/>
                <w:u w:val="single"/>
                <w:lang w:val="en-GB"/>
              </w:rPr>
            </w:pPr>
            <w:r>
              <w:rPr>
                <w:b/>
                <w:bCs/>
                <w:sz w:val="24"/>
                <w:szCs w:val="24"/>
                <w:u w:val="single"/>
                <w:lang w:val="en-GB"/>
              </w:rPr>
              <w:t>C</w:t>
            </w:r>
            <w:r w:rsidRPr="00C24DE6">
              <w:rPr>
                <w:b/>
                <w:bCs/>
                <w:sz w:val="24"/>
                <w:szCs w:val="24"/>
                <w:u w:val="single"/>
                <w:lang w:val="en-GB"/>
              </w:rPr>
              <w:t>ar details</w:t>
            </w:r>
            <w:r w:rsidR="0054434F" w:rsidRPr="00C24DE6">
              <w:rPr>
                <w:b/>
                <w:bCs/>
                <w:sz w:val="24"/>
                <w:szCs w:val="24"/>
                <w:u w:val="single"/>
                <w:lang w:val="en-GB"/>
              </w:rPr>
              <w:t xml:space="preserve"> </w:t>
            </w:r>
            <w:r w:rsidR="00ED243A" w:rsidRPr="00C24DE6">
              <w:rPr>
                <w:b/>
                <w:bCs/>
                <w:sz w:val="24"/>
                <w:szCs w:val="24"/>
                <w:u w:val="single"/>
                <w:lang w:val="en-GB"/>
              </w:rPr>
              <w:t xml:space="preserve">                                     </w:t>
            </w:r>
            <w:r w:rsidR="0054434F" w:rsidRPr="00C24DE6">
              <w:rPr>
                <w:b/>
                <w:bCs/>
                <w:sz w:val="24"/>
                <w:szCs w:val="24"/>
                <w:u w:val="single"/>
                <w:lang w:val="en-GB"/>
              </w:rPr>
              <w:t xml:space="preserve"> </w:t>
            </w:r>
          </w:p>
        </w:tc>
      </w:tr>
      <w:tr w:rsidR="00B26491" w:rsidRPr="0054434F" w14:paraId="0E2F9357" w14:textId="77777777" w:rsidTr="005276FA">
        <w:tc>
          <w:tcPr>
            <w:tcW w:w="1289" w:type="pct"/>
            <w:vAlign w:val="bottom"/>
          </w:tcPr>
          <w:p w14:paraId="7E676522" w14:textId="32989F95" w:rsidR="0054434F" w:rsidRPr="00ED243A" w:rsidRDefault="00C24DE6" w:rsidP="00583D97">
            <w:pPr>
              <w:spacing w:before="240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Make and model</w:t>
            </w:r>
          </w:p>
        </w:tc>
        <w:tc>
          <w:tcPr>
            <w:tcW w:w="3711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9FBD57" w14:textId="77777777" w:rsidR="0054434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B26491" w:rsidRPr="0054434F" w14:paraId="0C36DC7C" w14:textId="77777777" w:rsidTr="005276FA">
        <w:tc>
          <w:tcPr>
            <w:tcW w:w="1289" w:type="pct"/>
            <w:vAlign w:val="bottom"/>
          </w:tcPr>
          <w:p w14:paraId="52343730" w14:textId="3B102517" w:rsidR="0054434F" w:rsidRPr="0054434F" w:rsidRDefault="00C24DE6" w:rsidP="00583D97">
            <w:pPr>
              <w:spacing w:before="24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Year/Reg no./Colour</w:t>
            </w:r>
          </w:p>
        </w:tc>
        <w:tc>
          <w:tcPr>
            <w:tcW w:w="3711" w:type="pct"/>
            <w:gridSpan w:val="4"/>
            <w:tcBorders>
              <w:bottom w:val="single" w:sz="4" w:space="0" w:color="auto"/>
            </w:tcBorders>
            <w:vAlign w:val="bottom"/>
          </w:tcPr>
          <w:p w14:paraId="38360A53" w14:textId="77777777" w:rsidR="0054434F" w:rsidRPr="0054434F" w:rsidRDefault="0054434F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C24DE6" w:rsidRPr="0054434F" w14:paraId="2252370A" w14:textId="77777777" w:rsidTr="005276FA">
        <w:tc>
          <w:tcPr>
            <w:tcW w:w="5000" w:type="pct"/>
            <w:gridSpan w:val="5"/>
            <w:vAlign w:val="bottom"/>
          </w:tcPr>
          <w:p w14:paraId="0B8FECCF" w14:textId="77777777" w:rsidR="00953164" w:rsidRDefault="00953164" w:rsidP="00583D97">
            <w:pPr>
              <w:jc w:val="both"/>
              <w:rPr>
                <w:b/>
                <w:bCs/>
                <w:sz w:val="24"/>
                <w:szCs w:val="24"/>
                <w:u w:val="single"/>
                <w:lang w:val="en-GB"/>
              </w:rPr>
            </w:pPr>
          </w:p>
          <w:p w14:paraId="5EFF9FDA" w14:textId="2A7CDE29" w:rsidR="00953164" w:rsidRPr="00CC2DDA" w:rsidRDefault="00366961" w:rsidP="00583D97">
            <w:pPr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b/>
                <w:bCs/>
                <w:sz w:val="24"/>
                <w:szCs w:val="24"/>
                <w:u w:val="single"/>
                <w:lang w:val="en-GB"/>
              </w:rPr>
              <w:t>Declaration</w:t>
            </w:r>
            <w:r w:rsidR="00953164">
              <w:rPr>
                <w:b/>
                <w:bCs/>
                <w:sz w:val="24"/>
                <w:szCs w:val="24"/>
                <w:u w:val="single"/>
                <w:lang w:val="en-GB"/>
              </w:rPr>
              <w:softHyphen/>
            </w:r>
            <w:r w:rsidR="00953164" w:rsidRPr="00953164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953164">
              <w:rPr>
                <w:rFonts w:asciiTheme="minorHAnsi" w:hAnsiTheme="minorHAnsi" w:cstheme="minorHAnsi"/>
                <w:sz w:val="24"/>
              </w:rPr>
              <w:t xml:space="preserve">- </w:t>
            </w:r>
            <w:r w:rsidR="00953164" w:rsidRPr="00CC2DDA">
              <w:rPr>
                <w:rFonts w:asciiTheme="minorHAnsi" w:hAnsiTheme="minorHAnsi" w:cstheme="minorHAnsi"/>
                <w:sz w:val="24"/>
              </w:rPr>
              <w:t>I have read the regulations for the event and agree to abide by them.</w:t>
            </w:r>
          </w:p>
          <w:tbl>
            <w:tblPr>
              <w:tblStyle w:val="TableGrid"/>
              <w:tblpPr w:leftFromText="180" w:rightFromText="180" w:vertAnchor="text" w:horzAnchor="margin" w:tblpY="18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2"/>
              <w:gridCol w:w="2998"/>
              <w:gridCol w:w="1134"/>
              <w:gridCol w:w="3134"/>
            </w:tblGrid>
            <w:tr w:rsidR="00F443B1" w14:paraId="46CA5D65" w14:textId="77777777" w:rsidTr="00F443B1">
              <w:tc>
                <w:tcPr>
                  <w:tcW w:w="2422" w:type="dxa"/>
                </w:tcPr>
                <w:p w14:paraId="39CD8931" w14:textId="77777777" w:rsidR="00F443B1" w:rsidRDefault="00F443B1" w:rsidP="00583D97">
                  <w:pPr>
                    <w:spacing w:before="240"/>
                    <w:ind w:left="-109"/>
                    <w:rPr>
                      <w:b/>
                      <w:bCs/>
                      <w:sz w:val="24"/>
                      <w:szCs w:val="24"/>
                      <w:u w:val="single"/>
                      <w:lang w:val="en-GB"/>
                    </w:rPr>
                  </w:pPr>
                  <w:r w:rsidRPr="00CF5ACE">
                    <w:rPr>
                      <w:sz w:val="24"/>
                      <w:szCs w:val="24"/>
                      <w:lang w:val="en-GB"/>
                    </w:rPr>
                    <w:t>Signed</w:t>
                  </w:r>
                </w:p>
              </w:tc>
              <w:tc>
                <w:tcPr>
                  <w:tcW w:w="2998" w:type="dxa"/>
                  <w:tcBorders>
                    <w:bottom w:val="single" w:sz="4" w:space="0" w:color="auto"/>
                  </w:tcBorders>
                </w:tcPr>
                <w:p w14:paraId="1D14F0F3" w14:textId="77777777" w:rsidR="00F443B1" w:rsidRDefault="00F443B1" w:rsidP="00583D97">
                  <w:pPr>
                    <w:spacing w:before="240"/>
                    <w:rPr>
                      <w:b/>
                      <w:bCs/>
                      <w:sz w:val="24"/>
                      <w:szCs w:val="24"/>
                      <w:u w:val="single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476C4D14" w14:textId="77777777" w:rsidR="00F443B1" w:rsidRDefault="00F443B1" w:rsidP="00583D97">
                  <w:pPr>
                    <w:spacing w:before="240"/>
                    <w:rPr>
                      <w:b/>
                      <w:bCs/>
                      <w:sz w:val="24"/>
                      <w:szCs w:val="24"/>
                      <w:u w:val="single"/>
                      <w:lang w:val="en-GB"/>
                    </w:rPr>
                  </w:pPr>
                  <w:r w:rsidRPr="00CF5ACE">
                    <w:rPr>
                      <w:sz w:val="24"/>
                      <w:szCs w:val="24"/>
                      <w:lang w:val="en-GB"/>
                    </w:rPr>
                    <w:t>Date</w:t>
                  </w:r>
                </w:p>
              </w:tc>
              <w:tc>
                <w:tcPr>
                  <w:tcW w:w="3134" w:type="dxa"/>
                  <w:tcBorders>
                    <w:bottom w:val="single" w:sz="4" w:space="0" w:color="auto"/>
                  </w:tcBorders>
                </w:tcPr>
                <w:p w14:paraId="20D5D7F4" w14:textId="77777777" w:rsidR="00F443B1" w:rsidRDefault="00F443B1" w:rsidP="00583D97">
                  <w:pPr>
                    <w:spacing w:before="240"/>
                    <w:rPr>
                      <w:b/>
                      <w:bCs/>
                      <w:sz w:val="24"/>
                      <w:szCs w:val="24"/>
                      <w:u w:val="single"/>
                      <w:lang w:val="en-GB"/>
                    </w:rPr>
                  </w:pPr>
                </w:p>
              </w:tc>
            </w:tr>
          </w:tbl>
          <w:p w14:paraId="1FCF10E0" w14:textId="50514A65" w:rsidR="00C24DE6" w:rsidRPr="00C2469D" w:rsidRDefault="00C24DE6" w:rsidP="00583D97">
            <w:pPr>
              <w:spacing w:before="240"/>
              <w:rPr>
                <w:b/>
                <w:bCs/>
                <w:sz w:val="24"/>
                <w:szCs w:val="24"/>
                <w:u w:val="single"/>
                <w:lang w:val="en-GB"/>
              </w:rPr>
            </w:pPr>
            <w:r w:rsidRPr="00C2469D">
              <w:rPr>
                <w:b/>
                <w:bCs/>
                <w:sz w:val="24"/>
                <w:szCs w:val="24"/>
                <w:u w:val="single"/>
                <w:lang w:val="en-GB"/>
              </w:rPr>
              <w:t>Payment Details:</w:t>
            </w:r>
          </w:p>
          <w:p w14:paraId="65C71A8B" w14:textId="2BB68BF3" w:rsidR="00420F6B" w:rsidRPr="0054434F" w:rsidRDefault="00C24DE6" w:rsidP="00583D97">
            <w:pPr>
              <w:spacing w:before="24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Please make payment to Gloucestershire Community Foundation:</w:t>
            </w:r>
          </w:p>
        </w:tc>
      </w:tr>
      <w:tr w:rsidR="00C24DE6" w:rsidRPr="0054434F" w14:paraId="425B7F72" w14:textId="77777777" w:rsidTr="005276FA">
        <w:trPr>
          <w:trHeight w:val="515"/>
        </w:trPr>
        <w:tc>
          <w:tcPr>
            <w:tcW w:w="5000" w:type="pct"/>
            <w:gridSpan w:val="5"/>
            <w:vAlign w:val="bottom"/>
          </w:tcPr>
          <w:p w14:paraId="7A08E2AB" w14:textId="306EBAB5" w:rsidR="00D803C0" w:rsidRDefault="00C24DE6" w:rsidP="00583D97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C</w:t>
            </w:r>
            <w:r w:rsidRPr="002B67D0">
              <w:rPr>
                <w:rFonts w:asciiTheme="minorHAnsi" w:hAnsiTheme="minorHAnsi" w:cstheme="minorHAnsi"/>
                <w:b/>
                <w:bCs/>
                <w:sz w:val="24"/>
              </w:rPr>
              <w:t>AF BANK – Sort code 40-52-40 Account number 00022505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19"/>
              <w:gridCol w:w="1701"/>
              <w:gridCol w:w="1701"/>
              <w:gridCol w:w="1560"/>
              <w:gridCol w:w="2007"/>
            </w:tblGrid>
            <w:tr w:rsidR="00934021" w14:paraId="24DE8522" w14:textId="24BE81DF" w:rsidTr="00013A1C">
              <w:tc>
                <w:tcPr>
                  <w:tcW w:w="2719" w:type="dxa"/>
                </w:tcPr>
                <w:p w14:paraId="38696F6D" w14:textId="2C5D45ED" w:rsidR="00934021" w:rsidRDefault="00934021" w:rsidP="00583D97">
                  <w:pPr>
                    <w:ind w:left="-76"/>
                    <w:jc w:val="both"/>
                    <w:rPr>
                      <w:rFonts w:asciiTheme="minorHAnsi" w:hAnsiTheme="minorHAnsi" w:cstheme="minorHAnsi"/>
                      <w:b/>
                      <w:bCs/>
                      <w:sz w:val="24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I will make a payment for   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</w:tcPr>
                <w:p w14:paraId="3FE46F08" w14:textId="77777777" w:rsidR="00934021" w:rsidRDefault="00934021" w:rsidP="00583D97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398455DB" w14:textId="23BC0614" w:rsidR="00934021" w:rsidRDefault="00934021" w:rsidP="00583D97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sz w:val="24"/>
                    </w:rPr>
                  </w:pPr>
                  <w:r w:rsidRPr="00CC2DDA">
                    <w:rPr>
                      <w:rFonts w:asciiTheme="minorHAnsi" w:hAnsiTheme="minorHAnsi"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6EC432B7" wp14:editId="237B4C4B">
                            <wp:simplePos x="0" y="0"/>
                            <wp:positionH relativeFrom="column">
                              <wp:posOffset>775698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167640" cy="152400"/>
                            <wp:effectExtent l="0" t="0" r="22860" b="19050"/>
                            <wp:wrapNone/>
                            <wp:docPr id="985050430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764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0EA396" id="Rectangle 1" o:spid="_x0000_s1026" style="position:absolute;margin-left:61.1pt;margin-top:1.4pt;width:13.2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" filled="f" strokecolor="black [3213]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 by cheque             </w:t>
                  </w:r>
                </w:p>
              </w:tc>
              <w:tc>
                <w:tcPr>
                  <w:tcW w:w="1560" w:type="dxa"/>
                </w:tcPr>
                <w:p w14:paraId="2370B2BA" w14:textId="0825BC0D" w:rsidR="00934021" w:rsidRPr="00CC2DDA" w:rsidRDefault="00934021" w:rsidP="00583D97">
                  <w:pPr>
                    <w:jc w:val="both"/>
                    <w:rPr>
                      <w:rFonts w:asciiTheme="minorHAnsi" w:hAnsiTheme="minorHAnsi" w:cstheme="minorHAnsi"/>
                      <w:noProof/>
                      <w:sz w:val="24"/>
                    </w:rPr>
                  </w:pPr>
                  <w:r w:rsidRPr="00CC2DDA">
                    <w:rPr>
                      <w:rFonts w:asciiTheme="minorHAnsi" w:hAnsiTheme="minorHAnsi"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4B350A29" wp14:editId="76FC3519">
                            <wp:simplePos x="0" y="0"/>
                            <wp:positionH relativeFrom="column">
                              <wp:posOffset>711835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67640" cy="152400"/>
                            <wp:effectExtent l="0" t="0" r="22860" b="19050"/>
                            <wp:wrapNone/>
                            <wp:docPr id="1737063087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764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94AA34" id="Rectangle 1" o:spid="_x0000_s1026" style="position:absolute;margin-left:56.05pt;margin-top:1.65pt;width:13.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" filled="f" strokecolor="black [3213]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   by BACS           </w:t>
                  </w:r>
                </w:p>
              </w:tc>
              <w:tc>
                <w:tcPr>
                  <w:tcW w:w="2007" w:type="dxa"/>
                </w:tcPr>
                <w:p w14:paraId="3B890C1F" w14:textId="4DFF733E" w:rsidR="00934021" w:rsidRPr="00CC2DDA" w:rsidRDefault="00934021" w:rsidP="00583D97">
                  <w:pPr>
                    <w:jc w:val="both"/>
                    <w:rPr>
                      <w:rFonts w:asciiTheme="minorHAnsi" w:hAnsiTheme="minorHAnsi" w:cstheme="minorHAnsi"/>
                      <w:noProof/>
                      <w:sz w:val="24"/>
                    </w:rPr>
                  </w:pPr>
                  <w:r w:rsidRPr="00CC2DDA">
                    <w:rPr>
                      <w:rFonts w:asciiTheme="minorHAnsi" w:hAnsiTheme="minorHAnsi" w:cstheme="minorHAnsi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A7DFE97" wp14:editId="1C9E6D98">
                            <wp:simplePos x="0" y="0"/>
                            <wp:positionH relativeFrom="column">
                              <wp:posOffset>1002030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167640" cy="152400"/>
                            <wp:effectExtent l="0" t="0" r="22860" b="19050"/>
                            <wp:wrapNone/>
                            <wp:docPr id="809281614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764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18053D" id="Rectangle 1" o:spid="_x0000_s1026" style="position:absolute;margin-left:78.9pt;margin-top:1.25pt;width:13.2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" filled="f" strokecolor="black [3213]" strokeweight="1pt"/>
                        </w:pict>
                      </mc:Fallback>
                    </mc:AlternateConten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  by Eventbrite</w:t>
                  </w:r>
                </w:p>
              </w:tc>
            </w:tr>
          </w:tbl>
          <w:p w14:paraId="74A03D45" w14:textId="0673536F" w:rsidR="00C24DE6" w:rsidRPr="0054434F" w:rsidRDefault="00C24DE6" w:rsidP="00583D97">
            <w:pPr>
              <w:spacing w:before="240"/>
              <w:rPr>
                <w:sz w:val="24"/>
                <w:szCs w:val="24"/>
                <w:lang w:val="en-GB"/>
              </w:rPr>
            </w:pPr>
          </w:p>
        </w:tc>
      </w:tr>
      <w:tr w:rsidR="007F18A5" w:rsidRPr="0054434F" w14:paraId="08AD2F8F" w14:textId="77777777" w:rsidTr="005276FA">
        <w:trPr>
          <w:trHeight w:val="515"/>
        </w:trPr>
        <w:tc>
          <w:tcPr>
            <w:tcW w:w="5000" w:type="pct"/>
            <w:gridSpan w:val="5"/>
            <w:vAlign w:val="bottom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9"/>
              <w:gridCol w:w="2977"/>
              <w:gridCol w:w="4272"/>
            </w:tblGrid>
            <w:tr w:rsidR="00013A1C" w14:paraId="381A9F21" w14:textId="77777777" w:rsidTr="00013A1C">
              <w:tc>
                <w:tcPr>
                  <w:tcW w:w="2439" w:type="dxa"/>
                </w:tcPr>
                <w:p w14:paraId="199A408D" w14:textId="28829C1F" w:rsidR="00013A1C" w:rsidRPr="007225E7" w:rsidRDefault="00013A1C" w:rsidP="00013A1C">
                  <w:pPr>
                    <w:ind w:left="-74"/>
                    <w:jc w:val="both"/>
                    <w:rPr>
                      <w:rFonts w:asciiTheme="minorHAnsi" w:hAnsiTheme="minorHAnsi" w:cstheme="minorHAnsi"/>
                      <w:i/>
                      <w:iCs/>
                      <w:sz w:val="24"/>
                    </w:rPr>
                  </w:pPr>
                  <w:r w:rsidRPr="007F18A5">
                    <w:rPr>
                      <w:rFonts w:asciiTheme="minorHAnsi" w:hAnsiTheme="minorHAnsi" w:cstheme="minorHAnsi"/>
                      <w:sz w:val="24"/>
                    </w:rPr>
                    <w:t xml:space="preserve">I would like to donate </w:t>
                  </w:r>
                </w:p>
              </w:tc>
              <w:tc>
                <w:tcPr>
                  <w:tcW w:w="2977" w:type="dxa"/>
                  <w:tcBorders>
                    <w:bottom w:val="single" w:sz="4" w:space="0" w:color="auto"/>
                  </w:tcBorders>
                </w:tcPr>
                <w:p w14:paraId="0FC3C071" w14:textId="77777777" w:rsidR="00013A1C" w:rsidRPr="007F18A5" w:rsidRDefault="00013A1C" w:rsidP="00583D97">
                  <w:pPr>
                    <w:jc w:val="both"/>
                    <w:rPr>
                      <w:rFonts w:asciiTheme="minorHAnsi" w:hAnsiTheme="minorHAnsi" w:cstheme="minorHAnsi"/>
                      <w:sz w:val="24"/>
                    </w:rPr>
                  </w:pPr>
                </w:p>
              </w:tc>
              <w:tc>
                <w:tcPr>
                  <w:tcW w:w="4272" w:type="dxa"/>
                </w:tcPr>
                <w:p w14:paraId="4DAB1A3E" w14:textId="272D4BDA" w:rsidR="00013A1C" w:rsidRDefault="00013A1C" w:rsidP="00583D97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  <w:sz w:val="24"/>
                    </w:rPr>
                  </w:pPr>
                  <w:r w:rsidRPr="007F18A5">
                    <w:rPr>
                      <w:rFonts w:asciiTheme="minorHAnsi" w:hAnsiTheme="minorHAnsi" w:cstheme="minorHAnsi"/>
                      <w:sz w:val="24"/>
                    </w:rPr>
                    <w:t xml:space="preserve">to the GCF Car Rally 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4"/>
                    </w:rPr>
                    <w:t>Fighting Poverty</w:t>
                  </w:r>
                </w:p>
              </w:tc>
            </w:tr>
          </w:tbl>
          <w:p w14:paraId="382F466A" w14:textId="77777777" w:rsidR="007F18A5" w:rsidRDefault="007F18A5" w:rsidP="00583D97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</w:tbl>
    <w:p w14:paraId="53691D32" w14:textId="77777777" w:rsidR="00701A22" w:rsidRDefault="00701A22" w:rsidP="00AF6BFE">
      <w:pPr>
        <w:pStyle w:val="NoSpacing"/>
        <w:rPr>
          <w:lang w:val="en-GB"/>
        </w:rPr>
      </w:pPr>
    </w:p>
    <w:p w14:paraId="7CFD71E7" w14:textId="338EF020" w:rsidR="00BF796C" w:rsidRPr="004E497A" w:rsidRDefault="007F18A5" w:rsidP="007F18A5">
      <w:pPr>
        <w:pStyle w:val="NoSpacing"/>
        <w:ind w:left="-993" w:right="-908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Please e</w:t>
      </w:r>
      <w:r w:rsidR="00BF796C" w:rsidRPr="004E497A">
        <w:rPr>
          <w:sz w:val="24"/>
          <w:szCs w:val="24"/>
          <w:lang w:val="en-GB"/>
        </w:rPr>
        <w:t>mail your form</w:t>
      </w:r>
      <w:r w:rsidR="00D05B9B" w:rsidRPr="004E497A">
        <w:rPr>
          <w:sz w:val="24"/>
          <w:szCs w:val="24"/>
          <w:lang w:val="en-GB"/>
        </w:rPr>
        <w:t xml:space="preserve"> to</w:t>
      </w:r>
      <w:r w:rsidR="00BF796C" w:rsidRPr="004E497A">
        <w:rPr>
          <w:sz w:val="24"/>
          <w:szCs w:val="24"/>
          <w:lang w:val="en-GB"/>
        </w:rPr>
        <w:t xml:space="preserve"> Lucy Pollock at GCF</w:t>
      </w:r>
      <w:r w:rsidR="004E497A">
        <w:rPr>
          <w:sz w:val="24"/>
          <w:szCs w:val="24"/>
          <w:lang w:val="en-GB"/>
        </w:rPr>
        <w:t xml:space="preserve"> - </w:t>
      </w:r>
      <w:hyperlink r:id="rId11" w:history="1">
        <w:r w:rsidR="00D238E6" w:rsidRPr="008C34E0">
          <w:rPr>
            <w:rStyle w:val="Hyperlink"/>
            <w:sz w:val="24"/>
            <w:szCs w:val="24"/>
            <w:lang w:val="en-GB"/>
          </w:rPr>
          <w:t>operationsmanager@gloucestershirecf.org.uk</w:t>
        </w:r>
      </w:hyperlink>
      <w:r w:rsidR="00D238E6">
        <w:rPr>
          <w:sz w:val="24"/>
          <w:szCs w:val="24"/>
          <w:lang w:val="en-GB"/>
        </w:rPr>
        <w:t xml:space="preserve"> </w:t>
      </w:r>
      <w:r w:rsidR="00BF796C" w:rsidRPr="004E497A">
        <w:rPr>
          <w:sz w:val="24"/>
          <w:szCs w:val="24"/>
          <w:lang w:val="en-GB"/>
        </w:rPr>
        <w:t xml:space="preserve"> </w:t>
      </w:r>
    </w:p>
    <w:p w14:paraId="008C4A5D" w14:textId="58385D0A" w:rsidR="00BF796C" w:rsidRDefault="00176AB2" w:rsidP="007F18A5">
      <w:pPr>
        <w:pStyle w:val="NoSpacing"/>
        <w:ind w:left="-993" w:right="-908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Or</w:t>
      </w:r>
      <w:r w:rsidR="00D05B9B" w:rsidRPr="004E497A">
        <w:rPr>
          <w:sz w:val="24"/>
          <w:szCs w:val="24"/>
          <w:lang w:val="en-GB"/>
        </w:rPr>
        <w:t xml:space="preserve"> you can </w:t>
      </w:r>
      <w:r w:rsidR="00BF796C" w:rsidRPr="004E497A">
        <w:rPr>
          <w:sz w:val="24"/>
          <w:szCs w:val="24"/>
          <w:lang w:val="en-GB"/>
        </w:rPr>
        <w:t>post your forms</w:t>
      </w:r>
      <w:r w:rsidR="00D05B9B" w:rsidRPr="004E497A">
        <w:rPr>
          <w:sz w:val="24"/>
          <w:szCs w:val="24"/>
          <w:lang w:val="en-GB"/>
        </w:rPr>
        <w:t xml:space="preserve"> </w:t>
      </w:r>
      <w:r w:rsidR="004E497A">
        <w:rPr>
          <w:sz w:val="24"/>
          <w:szCs w:val="24"/>
          <w:lang w:val="en-GB"/>
        </w:rPr>
        <w:t>(</w:t>
      </w:r>
      <w:r w:rsidR="00BF796C" w:rsidRPr="004E497A">
        <w:rPr>
          <w:sz w:val="24"/>
          <w:szCs w:val="24"/>
          <w:lang w:val="en-GB"/>
        </w:rPr>
        <w:t>please let us know to look out for them</w:t>
      </w:r>
      <w:r w:rsidR="004E497A">
        <w:rPr>
          <w:sz w:val="24"/>
          <w:szCs w:val="24"/>
          <w:lang w:val="en-GB"/>
        </w:rPr>
        <w:t>)</w:t>
      </w:r>
      <w:r w:rsidR="008B2191">
        <w:rPr>
          <w:sz w:val="24"/>
          <w:szCs w:val="24"/>
          <w:lang w:val="en-GB"/>
        </w:rPr>
        <w:t xml:space="preserve"> to: </w:t>
      </w:r>
      <w:r w:rsidR="00BF796C" w:rsidRPr="00F838F4">
        <w:rPr>
          <w:b/>
          <w:bCs/>
          <w:sz w:val="24"/>
          <w:szCs w:val="24"/>
          <w:lang w:val="en-GB"/>
        </w:rPr>
        <w:t>Gloucestershire Community Foundation</w:t>
      </w:r>
      <w:r w:rsidR="008B2191">
        <w:rPr>
          <w:sz w:val="24"/>
          <w:szCs w:val="24"/>
          <w:lang w:val="en-GB"/>
        </w:rPr>
        <w:t xml:space="preserve">, </w:t>
      </w:r>
      <w:r w:rsidR="00BF796C" w:rsidRPr="004E497A">
        <w:rPr>
          <w:sz w:val="24"/>
          <w:szCs w:val="24"/>
          <w:lang w:val="en-GB"/>
        </w:rPr>
        <w:t xml:space="preserve">C/O Robert </w:t>
      </w:r>
      <w:proofErr w:type="spellStart"/>
      <w:r w:rsidR="00BF796C" w:rsidRPr="004E497A">
        <w:rPr>
          <w:sz w:val="24"/>
          <w:szCs w:val="24"/>
          <w:lang w:val="en-GB"/>
        </w:rPr>
        <w:t>Hitchins</w:t>
      </w:r>
      <w:proofErr w:type="spellEnd"/>
      <w:r w:rsidR="008B2191">
        <w:rPr>
          <w:sz w:val="24"/>
          <w:szCs w:val="24"/>
          <w:lang w:val="en-GB"/>
        </w:rPr>
        <w:t xml:space="preserve">, </w:t>
      </w:r>
      <w:r w:rsidR="00BF796C" w:rsidRPr="004E497A">
        <w:rPr>
          <w:sz w:val="24"/>
          <w:szCs w:val="24"/>
          <w:lang w:val="en-GB"/>
        </w:rPr>
        <w:t xml:space="preserve">The Manor, Boddington, </w:t>
      </w:r>
      <w:r w:rsidR="008B2191">
        <w:rPr>
          <w:sz w:val="24"/>
          <w:szCs w:val="24"/>
          <w:lang w:val="en-GB"/>
        </w:rPr>
        <w:t>C</w:t>
      </w:r>
      <w:r w:rsidR="00BF796C" w:rsidRPr="004E497A">
        <w:rPr>
          <w:sz w:val="24"/>
          <w:szCs w:val="24"/>
          <w:lang w:val="en-GB"/>
        </w:rPr>
        <w:t>heltenham, Glo</w:t>
      </w:r>
      <w:r w:rsidR="00D238E6">
        <w:rPr>
          <w:sz w:val="24"/>
          <w:szCs w:val="24"/>
          <w:lang w:val="en-GB"/>
        </w:rPr>
        <w:t>ucestershire,</w:t>
      </w:r>
      <w:r w:rsidR="00BF796C" w:rsidRPr="004E497A">
        <w:rPr>
          <w:sz w:val="24"/>
          <w:szCs w:val="24"/>
          <w:lang w:val="en-GB"/>
        </w:rPr>
        <w:t xml:space="preserve"> GL51 </w:t>
      </w:r>
      <w:proofErr w:type="gramStart"/>
      <w:r w:rsidR="00BF796C" w:rsidRPr="004E497A">
        <w:rPr>
          <w:sz w:val="24"/>
          <w:szCs w:val="24"/>
          <w:lang w:val="en-GB"/>
        </w:rPr>
        <w:t>0TJ</w:t>
      </w:r>
      <w:proofErr w:type="gramEnd"/>
    </w:p>
    <w:p w14:paraId="3D769744" w14:textId="77777777" w:rsidR="00D67170" w:rsidRDefault="00D67170" w:rsidP="007F18A5">
      <w:pPr>
        <w:pStyle w:val="NoSpacing"/>
        <w:ind w:left="-993" w:right="-908"/>
        <w:rPr>
          <w:lang w:val="en-GB"/>
        </w:rPr>
      </w:pPr>
    </w:p>
    <w:p w14:paraId="6239D9AB" w14:textId="3363889D" w:rsidR="004E4368" w:rsidRPr="004E4368" w:rsidRDefault="00D67170" w:rsidP="00B6372C">
      <w:pPr>
        <w:pStyle w:val="NoSpacing"/>
        <w:ind w:left="-993" w:right="-908"/>
        <w:rPr>
          <w:lang w:val="en-GB"/>
        </w:rPr>
      </w:pPr>
      <w:r w:rsidRPr="008045D7">
        <w:rPr>
          <w:sz w:val="20"/>
          <w:szCs w:val="20"/>
          <w:lang w:val="en-GB"/>
        </w:rPr>
        <w:t xml:space="preserve">We store and process your personal data </w:t>
      </w:r>
      <w:r w:rsidR="007E36CE" w:rsidRPr="008045D7">
        <w:rPr>
          <w:sz w:val="20"/>
          <w:szCs w:val="20"/>
          <w:lang w:val="en-GB"/>
        </w:rPr>
        <w:t>in line with our</w:t>
      </w:r>
      <w:r w:rsidRPr="008045D7">
        <w:rPr>
          <w:sz w:val="20"/>
          <w:szCs w:val="20"/>
          <w:lang w:val="en-GB"/>
        </w:rPr>
        <w:t xml:space="preserve"> Privacy Policy </w:t>
      </w:r>
      <w:hyperlink r:id="rId12" w:history="1">
        <w:r w:rsidRPr="008045D7">
          <w:rPr>
            <w:rStyle w:val="Hyperlink"/>
            <w:sz w:val="20"/>
            <w:szCs w:val="20"/>
            <w:lang w:val="en-GB"/>
          </w:rPr>
          <w:t>https://gloucestershirecf.org.uk/privacy-policy/</w:t>
        </w:r>
      </w:hyperlink>
      <w:r w:rsidRPr="008045D7">
        <w:rPr>
          <w:sz w:val="20"/>
          <w:szCs w:val="20"/>
          <w:lang w:val="en-GB"/>
        </w:rPr>
        <w:t xml:space="preserve"> </w:t>
      </w:r>
    </w:p>
    <w:sectPr w:rsidR="004E4368" w:rsidRPr="004E4368" w:rsidSect="004E436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304" w:bottom="1009" w:left="1304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DC8C1" w14:textId="77777777" w:rsidR="00E4613C" w:rsidRDefault="00E4613C" w:rsidP="00C9238F">
      <w:pPr>
        <w:spacing w:after="0" w:line="240" w:lineRule="auto"/>
      </w:pPr>
      <w:r>
        <w:separator/>
      </w:r>
    </w:p>
  </w:endnote>
  <w:endnote w:type="continuationSeparator" w:id="0">
    <w:p w14:paraId="406E3FA7" w14:textId="77777777" w:rsidR="00E4613C" w:rsidRDefault="00E4613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6A4448-93B6-4860-9A2E-93F0BCEEAFB8}"/>
    <w:embedBold r:id="rId2" w:fontKey="{735E92D9-C71B-44BC-8562-D3BB3EC39972}"/>
    <w:embedItalic r:id="rId3" w:fontKey="{500803EA-3E5C-4AE7-A338-A173F8743E25}"/>
    <w:embedBoldItalic r:id="rId4" w:fontKey="{BE595187-A82F-43A6-A18C-0BDEDD7F91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0EC1917-2D43-4227-9F3B-4EC08F98EFCA}"/>
    <w:embedBold r:id="rId6" w:fontKey="{06AA0950-A173-44FE-89FB-B57382203141}"/>
    <w:embedItalic r:id="rId7" w:fontKey="{DD646ABF-C762-49A7-A0A2-B0C49D83665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CD91F05-C9D0-4B62-8957-80CA7E05D1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838C9BF-29E4-4CB1-B544-EEFCC58F577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E07DAC8-B91D-4168-988B-4724CF4C57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6ADC" w14:textId="77777777" w:rsidR="00013A1C" w:rsidRDefault="00013A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49"/>
      <w:gridCol w:w="4649"/>
    </w:tblGrid>
    <w:tr w:rsidR="00003212" w:rsidRPr="00F41D0A" w14:paraId="065BCCDE" w14:textId="77777777" w:rsidTr="009616B9">
      <w:tc>
        <w:tcPr>
          <w:tcW w:w="4649" w:type="dxa"/>
          <w:vAlign w:val="center"/>
        </w:tcPr>
        <w:p w14:paraId="00C70799" w14:textId="07BBFCEF" w:rsidR="00003212" w:rsidRPr="00F41D0A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49" w:type="dxa"/>
          <w:vAlign w:val="center"/>
        </w:tcPr>
        <w:p w14:paraId="6E7B2C35" w14:textId="600D5EA9" w:rsidR="00003212" w:rsidRPr="00F41D0A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0ACF16FA" w14:textId="5B573A62" w:rsidR="00576892" w:rsidRPr="00F41D0A" w:rsidRDefault="00F838F4" w:rsidP="00EE1BFB">
    <w:pPr>
      <w:pStyle w:val="NoSpacing"/>
      <w:tabs>
        <w:tab w:val="left" w:pos="5496"/>
      </w:tabs>
      <w:rPr>
        <w:lang w:val="en-GB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94FBA2F" wp14:editId="6BB998BD">
          <wp:simplePos x="0" y="0"/>
          <wp:positionH relativeFrom="margin">
            <wp:posOffset>5001260</wp:posOffset>
          </wp:positionH>
          <wp:positionV relativeFrom="margin">
            <wp:posOffset>9340850</wp:posOffset>
          </wp:positionV>
          <wp:extent cx="1390650" cy="242570"/>
          <wp:effectExtent l="0" t="0" r="0" b="5080"/>
          <wp:wrapSquare wrapText="bothSides"/>
          <wp:docPr id="390427730" name="Picture 390427730" descr="A picture containing font, graphics, typography, graphic design&#10;&#10;Description automatically generated">
            <a:hlinkClick xmlns:a="http://schemas.openxmlformats.org/drawingml/2006/main" r:id="rId1"/>
            <a:extLst xmlns:a="http://schemas.openxmlformats.org/drawingml/2006/main">
              <a:ext uri="{FF2B5EF4-FFF2-40B4-BE49-F238E27FC236}">
                <a16:creationId xmlns:a16="http://schemas.microsoft.com/office/drawing/2014/main" id="{EE196CAE-BF93-FA00-BD5F-6C18FA562F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picture containing font, graphics, typography, graphic design&#10;&#10;Description automatically generated">
                    <a:hlinkClick r:id="rId1"/>
                    <a:extLst>
                      <a:ext uri="{FF2B5EF4-FFF2-40B4-BE49-F238E27FC236}">
                        <a16:creationId xmlns:a16="http://schemas.microsoft.com/office/drawing/2014/main" id="{EE196CAE-BF93-FA00-BD5F-6C18FA562F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242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elvetica" w:hAnsi="Helvetica" w:cs="Helvetica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FFA238E" wp14:editId="58E41C6F">
          <wp:simplePos x="0" y="0"/>
          <wp:positionH relativeFrom="margin">
            <wp:posOffset>3759835</wp:posOffset>
          </wp:positionH>
          <wp:positionV relativeFrom="margin">
            <wp:posOffset>8832215</wp:posOffset>
          </wp:positionV>
          <wp:extent cx="835025" cy="835025"/>
          <wp:effectExtent l="0" t="0" r="3175" b="3175"/>
          <wp:wrapSquare wrapText="bothSides"/>
          <wp:docPr id="58586478" name="Picture 58586478" descr="A picture containing circle, emblem, logo, sket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7821785" name="Picture 3" descr="A picture containing circle, emblem, logo, sketch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35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elvetica" w:hAnsi="Helvetica" w:cs="Helvetic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209F3483" wp14:editId="2D03CBE2">
          <wp:simplePos x="0" y="0"/>
          <wp:positionH relativeFrom="margin">
            <wp:posOffset>2054860</wp:posOffset>
          </wp:positionH>
          <wp:positionV relativeFrom="margin">
            <wp:posOffset>8855075</wp:posOffset>
          </wp:positionV>
          <wp:extent cx="1383030" cy="737235"/>
          <wp:effectExtent l="0" t="0" r="7620" b="5715"/>
          <wp:wrapSquare wrapText="bothSides"/>
          <wp:docPr id="1344200460" name="Picture 1344200460" descr="A picture containing text, font, graphics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233546" name="Picture 2" descr="A picture containing text, font, graphics, graphic desig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 w:cs="Helvetica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41BFE67" wp14:editId="5A696A4B">
          <wp:simplePos x="0" y="0"/>
          <wp:positionH relativeFrom="margin">
            <wp:posOffset>-236220</wp:posOffset>
          </wp:positionH>
          <wp:positionV relativeFrom="margin">
            <wp:posOffset>8972550</wp:posOffset>
          </wp:positionV>
          <wp:extent cx="1797050" cy="605790"/>
          <wp:effectExtent l="0" t="0" r="0" b="3810"/>
          <wp:wrapSquare wrapText="bothSides"/>
          <wp:docPr id="1258355593" name="Picture 1258355593" descr="A black background with blue hexagon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234080" name="Picture 6" descr="A black background with blue hexagons&#10;&#10;Description automatically generated with low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0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1BFB">
      <w:rPr>
        <w:lang w:val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7F816" w14:textId="77777777" w:rsidR="00013A1C" w:rsidRDefault="00013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CAE47" w14:textId="77777777" w:rsidR="00E4613C" w:rsidRDefault="00E4613C" w:rsidP="00C9238F">
      <w:pPr>
        <w:spacing w:after="0" w:line="240" w:lineRule="auto"/>
      </w:pPr>
      <w:r>
        <w:separator/>
      </w:r>
    </w:p>
  </w:footnote>
  <w:footnote w:type="continuationSeparator" w:id="0">
    <w:p w14:paraId="0338745D" w14:textId="77777777" w:rsidR="00E4613C" w:rsidRDefault="00E4613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444DB" w14:textId="77777777" w:rsidR="00013A1C" w:rsidRDefault="00013A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D8510" w14:textId="6165CD84" w:rsidR="007E2086" w:rsidRDefault="00EC1477">
    <w:pPr>
      <w:pStyle w:val="Header"/>
    </w:pPr>
    <w:r>
      <w:rPr>
        <w:sz w:val="16"/>
        <w:szCs w:val="16"/>
      </w:rPr>
      <w:drawing>
        <wp:anchor distT="0" distB="0" distL="114300" distR="114300" simplePos="0" relativeHeight="251658240" behindDoc="0" locked="0" layoutInCell="1" allowOverlap="1" wp14:anchorId="198A3266" wp14:editId="529AFCBC">
          <wp:simplePos x="0" y="0"/>
          <wp:positionH relativeFrom="margin">
            <wp:posOffset>1385570</wp:posOffset>
          </wp:positionH>
          <wp:positionV relativeFrom="margin">
            <wp:posOffset>-739140</wp:posOffset>
          </wp:positionV>
          <wp:extent cx="3211122" cy="920997"/>
          <wp:effectExtent l="0" t="0" r="8890" b="0"/>
          <wp:wrapSquare wrapText="bothSides"/>
          <wp:docPr id="887421196" name="Picture 887421196" descr="A blue car with black circle and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ue car with black circle and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1122" cy="920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971D4" w14:textId="77777777" w:rsidR="00013A1C" w:rsidRDefault="00013A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5D2883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AED6B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82AC8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6AC20E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9D4B4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0EAA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8B4A6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F039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4986CE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79723065">
    <w:abstractNumId w:val="18"/>
  </w:num>
  <w:num w:numId="2" w16cid:durableId="1768842548">
    <w:abstractNumId w:val="14"/>
  </w:num>
  <w:num w:numId="3" w16cid:durableId="1800345198">
    <w:abstractNumId w:val="24"/>
  </w:num>
  <w:num w:numId="4" w16cid:durableId="1684815988">
    <w:abstractNumId w:val="19"/>
  </w:num>
  <w:num w:numId="5" w16cid:durableId="776565321">
    <w:abstractNumId w:val="20"/>
  </w:num>
  <w:num w:numId="6" w16cid:durableId="904024366">
    <w:abstractNumId w:val="28"/>
  </w:num>
  <w:num w:numId="7" w16cid:durableId="409085983">
    <w:abstractNumId w:val="13"/>
  </w:num>
  <w:num w:numId="8" w16cid:durableId="1750347413">
    <w:abstractNumId w:val="17"/>
  </w:num>
  <w:num w:numId="9" w16cid:durableId="2048138090">
    <w:abstractNumId w:val="26"/>
  </w:num>
  <w:num w:numId="10" w16cid:durableId="1309893613">
    <w:abstractNumId w:val="8"/>
  </w:num>
  <w:num w:numId="11" w16cid:durableId="1637904389">
    <w:abstractNumId w:val="12"/>
  </w:num>
  <w:num w:numId="12" w16cid:durableId="387651253">
    <w:abstractNumId w:val="6"/>
  </w:num>
  <w:num w:numId="13" w16cid:durableId="2096514588">
    <w:abstractNumId w:val="9"/>
  </w:num>
  <w:num w:numId="14" w16cid:durableId="182789850">
    <w:abstractNumId w:val="16"/>
  </w:num>
  <w:num w:numId="15" w16cid:durableId="1892888294">
    <w:abstractNumId w:val="15"/>
  </w:num>
  <w:num w:numId="16" w16cid:durableId="906494512">
    <w:abstractNumId w:val="25"/>
  </w:num>
  <w:num w:numId="17" w16cid:durableId="197552956">
    <w:abstractNumId w:val="10"/>
  </w:num>
  <w:num w:numId="18" w16cid:durableId="810050773">
    <w:abstractNumId w:val="30"/>
  </w:num>
  <w:num w:numId="19" w16cid:durableId="1772387194">
    <w:abstractNumId w:val="27"/>
  </w:num>
  <w:num w:numId="20" w16cid:durableId="1959994146">
    <w:abstractNumId w:val="21"/>
  </w:num>
  <w:num w:numId="21" w16cid:durableId="1471247802">
    <w:abstractNumId w:val="29"/>
  </w:num>
  <w:num w:numId="22" w16cid:durableId="890850648">
    <w:abstractNumId w:val="11"/>
  </w:num>
  <w:num w:numId="23" w16cid:durableId="1069500233">
    <w:abstractNumId w:val="7"/>
  </w:num>
  <w:num w:numId="24" w16cid:durableId="156380340">
    <w:abstractNumId w:val="22"/>
  </w:num>
  <w:num w:numId="25" w16cid:durableId="475488212">
    <w:abstractNumId w:val="23"/>
  </w:num>
  <w:num w:numId="26" w16cid:durableId="868179268">
    <w:abstractNumId w:val="5"/>
  </w:num>
  <w:num w:numId="27" w16cid:durableId="1307007167">
    <w:abstractNumId w:val="4"/>
  </w:num>
  <w:num w:numId="28" w16cid:durableId="245264826">
    <w:abstractNumId w:val="3"/>
  </w:num>
  <w:num w:numId="29" w16cid:durableId="1422721090">
    <w:abstractNumId w:val="2"/>
  </w:num>
  <w:num w:numId="30" w16cid:durableId="917790792">
    <w:abstractNumId w:val="1"/>
  </w:num>
  <w:num w:numId="31" w16cid:durableId="54769313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4F"/>
    <w:rsid w:val="00003212"/>
    <w:rsid w:val="00013A1C"/>
    <w:rsid w:val="00052382"/>
    <w:rsid w:val="0006568A"/>
    <w:rsid w:val="00065A07"/>
    <w:rsid w:val="0007129B"/>
    <w:rsid w:val="00076F0F"/>
    <w:rsid w:val="00084253"/>
    <w:rsid w:val="000D1F49"/>
    <w:rsid w:val="001727CA"/>
    <w:rsid w:val="00176AB2"/>
    <w:rsid w:val="002460EE"/>
    <w:rsid w:val="002A5683"/>
    <w:rsid w:val="002C56E6"/>
    <w:rsid w:val="002D3238"/>
    <w:rsid w:val="00361E11"/>
    <w:rsid w:val="00366961"/>
    <w:rsid w:val="003F0847"/>
    <w:rsid w:val="0040090B"/>
    <w:rsid w:val="00420F6B"/>
    <w:rsid w:val="0046302A"/>
    <w:rsid w:val="004803FC"/>
    <w:rsid w:val="00487D2D"/>
    <w:rsid w:val="004D5D62"/>
    <w:rsid w:val="004E4368"/>
    <w:rsid w:val="004E497A"/>
    <w:rsid w:val="004E5717"/>
    <w:rsid w:val="005112D0"/>
    <w:rsid w:val="00512B00"/>
    <w:rsid w:val="00513A6D"/>
    <w:rsid w:val="00515976"/>
    <w:rsid w:val="005276FA"/>
    <w:rsid w:val="0054434F"/>
    <w:rsid w:val="005445E3"/>
    <w:rsid w:val="00576892"/>
    <w:rsid w:val="00577E06"/>
    <w:rsid w:val="00583D97"/>
    <w:rsid w:val="005A3BF7"/>
    <w:rsid w:val="005F2035"/>
    <w:rsid w:val="005F7990"/>
    <w:rsid w:val="00601248"/>
    <w:rsid w:val="00620D64"/>
    <w:rsid w:val="00625F11"/>
    <w:rsid w:val="0063739C"/>
    <w:rsid w:val="00642275"/>
    <w:rsid w:val="006B0946"/>
    <w:rsid w:val="006F2A7F"/>
    <w:rsid w:val="00701A22"/>
    <w:rsid w:val="007225E7"/>
    <w:rsid w:val="007357BC"/>
    <w:rsid w:val="00735A36"/>
    <w:rsid w:val="00770F25"/>
    <w:rsid w:val="00777D6F"/>
    <w:rsid w:val="007A35A8"/>
    <w:rsid w:val="007B0A85"/>
    <w:rsid w:val="007C6A52"/>
    <w:rsid w:val="007E2086"/>
    <w:rsid w:val="007E36CE"/>
    <w:rsid w:val="007F18A5"/>
    <w:rsid w:val="008045D7"/>
    <w:rsid w:val="0082043E"/>
    <w:rsid w:val="00873279"/>
    <w:rsid w:val="00897670"/>
    <w:rsid w:val="008B0E32"/>
    <w:rsid w:val="008B2191"/>
    <w:rsid w:val="008E203A"/>
    <w:rsid w:val="00912207"/>
    <w:rsid w:val="0091229C"/>
    <w:rsid w:val="00920221"/>
    <w:rsid w:val="00932C16"/>
    <w:rsid w:val="00934021"/>
    <w:rsid w:val="00940E73"/>
    <w:rsid w:val="00953164"/>
    <w:rsid w:val="009616B9"/>
    <w:rsid w:val="0098597D"/>
    <w:rsid w:val="009F619A"/>
    <w:rsid w:val="009F6DDE"/>
    <w:rsid w:val="00A1613A"/>
    <w:rsid w:val="00A370A8"/>
    <w:rsid w:val="00A6479A"/>
    <w:rsid w:val="00A97F80"/>
    <w:rsid w:val="00AC70C8"/>
    <w:rsid w:val="00AE3E34"/>
    <w:rsid w:val="00AF67D4"/>
    <w:rsid w:val="00AF6BFE"/>
    <w:rsid w:val="00B23DA3"/>
    <w:rsid w:val="00B26491"/>
    <w:rsid w:val="00B6372C"/>
    <w:rsid w:val="00B77E6F"/>
    <w:rsid w:val="00B8080F"/>
    <w:rsid w:val="00BD4753"/>
    <w:rsid w:val="00BD5CB1"/>
    <w:rsid w:val="00BE62EE"/>
    <w:rsid w:val="00BF4728"/>
    <w:rsid w:val="00BF796C"/>
    <w:rsid w:val="00C003BA"/>
    <w:rsid w:val="00C2469D"/>
    <w:rsid w:val="00C24DE6"/>
    <w:rsid w:val="00C26236"/>
    <w:rsid w:val="00C46878"/>
    <w:rsid w:val="00C537B4"/>
    <w:rsid w:val="00C9238F"/>
    <w:rsid w:val="00C96307"/>
    <w:rsid w:val="00CB4A51"/>
    <w:rsid w:val="00CB684D"/>
    <w:rsid w:val="00CD4532"/>
    <w:rsid w:val="00CD47B0"/>
    <w:rsid w:val="00CE6104"/>
    <w:rsid w:val="00CE7918"/>
    <w:rsid w:val="00CF5ACE"/>
    <w:rsid w:val="00D05B9B"/>
    <w:rsid w:val="00D16163"/>
    <w:rsid w:val="00D238E6"/>
    <w:rsid w:val="00D67170"/>
    <w:rsid w:val="00D72650"/>
    <w:rsid w:val="00D803C0"/>
    <w:rsid w:val="00DB3FAD"/>
    <w:rsid w:val="00DE475B"/>
    <w:rsid w:val="00DF1C37"/>
    <w:rsid w:val="00E4613C"/>
    <w:rsid w:val="00E61C09"/>
    <w:rsid w:val="00E84B88"/>
    <w:rsid w:val="00EB3B58"/>
    <w:rsid w:val="00EC1477"/>
    <w:rsid w:val="00EC7359"/>
    <w:rsid w:val="00ED243A"/>
    <w:rsid w:val="00EE1BFB"/>
    <w:rsid w:val="00EE3054"/>
    <w:rsid w:val="00EE391D"/>
    <w:rsid w:val="00F00606"/>
    <w:rsid w:val="00F01256"/>
    <w:rsid w:val="00F41D0A"/>
    <w:rsid w:val="00F443B1"/>
    <w:rsid w:val="00F838F4"/>
    <w:rsid w:val="00FC4C1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E68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41D0A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F41D0A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F41D0A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F41D0A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F41D0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F41D0A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41D0A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41D0A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41D0A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41D0A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F41D0A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F41D0A"/>
    <w:rPr>
      <w:rFonts w:ascii="Calibri" w:hAnsi="Calibri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F41D0A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F41D0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41D0A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F41D0A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F41D0A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F41D0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F41D0A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1D0A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F41D0A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F41D0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D0A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0A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41D0A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F41D0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41D0A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F41D0A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F41D0A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F41D0A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F41D0A"/>
    <w:rPr>
      <w:rFonts w:ascii="Calibri" w:hAnsi="Calibri"/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D0A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F41D0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F41D0A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F41D0A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F41D0A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F41D0A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D0A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F41D0A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D0A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D0A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D0A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D0A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F41D0A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F41D0A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F41D0A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F41D0A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F41D0A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41D0A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F41D0A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F41D0A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F4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41D0A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F4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1D0A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0A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F41D0A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41D0A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41D0A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41D0A"/>
  </w:style>
  <w:style w:type="paragraph" w:styleId="BlockText">
    <w:name w:val="Block Text"/>
    <w:basedOn w:val="Normal"/>
    <w:uiPriority w:val="99"/>
    <w:semiHidden/>
    <w:unhideWhenUsed/>
    <w:rsid w:val="00F41D0A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41D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F41D0A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D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41D0A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41D0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41D0A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41D0A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41D0A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41D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41D0A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41D0A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41D0A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41D0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41D0A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41D0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41D0A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1D0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41D0A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41D0A"/>
    <w:rPr>
      <w:rFonts w:ascii="Calibri" w:hAnsi="Calibri"/>
    </w:rPr>
  </w:style>
  <w:style w:type="table" w:styleId="ColorfulGrid">
    <w:name w:val="Colorful Grid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41D0A"/>
  </w:style>
  <w:style w:type="character" w:customStyle="1" w:styleId="DateChar">
    <w:name w:val="Date Char"/>
    <w:basedOn w:val="DefaultParagraphFont"/>
    <w:link w:val="Date"/>
    <w:uiPriority w:val="99"/>
    <w:semiHidden/>
    <w:rsid w:val="00F41D0A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41D0A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1D0A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41D0A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41D0A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F41D0A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41D0A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41D0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41D0A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41D0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41D0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41D0A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1D0A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41D0A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41D0A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41D0A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41D0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F41D0A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F41D0A"/>
    <w:rPr>
      <w:rFonts w:ascii="Calibri" w:hAnsi="Calibr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1D0A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1D0A"/>
    <w:rPr>
      <w:rFonts w:ascii="Calibri" w:hAnsi="Calibr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F41D0A"/>
    <w:rPr>
      <w:rFonts w:ascii="Calibri" w:hAnsi="Calibr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41D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41D0A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F41D0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41D0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41D0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41D0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F41D0A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F41D0A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41D0A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41D0A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41D0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41D0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41D0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41D0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41D0A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F41D0A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41D0A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41D0A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F41D0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41D0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41D0A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41D0A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41D0A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41D0A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41D0A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41D0A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41D0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41D0A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41D0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41D0A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4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41D0A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41D0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41D0A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F41D0A"/>
    <w:rPr>
      <w:rFonts w:ascii="Calibri" w:hAnsi="Calibri"/>
    </w:rPr>
  </w:style>
  <w:style w:type="table" w:styleId="PlainTable1">
    <w:name w:val="Plain Table 1"/>
    <w:basedOn w:val="TableNormal"/>
    <w:uiPriority w:val="41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41D0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41D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41D0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1D0A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F41D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1D0A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F41D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41D0A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F41D0A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41D0A"/>
    <w:rPr>
      <w:rFonts w:ascii="Calibri" w:hAnsi="Calibri"/>
    </w:rPr>
  </w:style>
  <w:style w:type="character" w:styleId="SmartHyperlink">
    <w:name w:val="Smart Hyperlink"/>
    <w:basedOn w:val="DefaultParagraphFont"/>
    <w:uiPriority w:val="99"/>
    <w:semiHidden/>
    <w:unhideWhenUsed/>
    <w:rsid w:val="00F41D0A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semiHidden/>
    <w:qFormat/>
    <w:rsid w:val="00F41D0A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41D0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41D0A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F41D0A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F41D0A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41D0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41D0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41D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41D0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41D0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41D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41D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41D0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41D0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41D0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41D0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41D0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41D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41D0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41D0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41D0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41D0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41D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41D0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41D0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41D0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41D0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41D0A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F41D0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41D0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41D0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41D0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41D0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F41D0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41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41D0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41D0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F41D0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41D0A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F41D0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F41D0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F41D0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F41D0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F41D0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F41D0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41D0A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gloucestershirecf.org.uk/privacy-policy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rationsmanager@gloucestershirecf.org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hyperlink" Target="https://oasisevents.co.uk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tionsManager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68EE1C01404440B4FFC0E292EDC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44C9C-E36D-4843-A85A-D89047A93286}"/>
      </w:docPartPr>
      <w:docPartBody>
        <w:p w:rsidR="007E7E91" w:rsidRDefault="007E7E91">
          <w:pPr>
            <w:pStyle w:val="2F68EE1C01404440B4FFC0E292EDC2DD"/>
          </w:pPr>
          <w:r w:rsidRPr="00C537B4">
            <w:rPr>
              <w:lang w:bidi="en-GB"/>
            </w:rPr>
            <w:t>Address</w:t>
          </w:r>
        </w:p>
      </w:docPartBody>
    </w:docPart>
    <w:docPart>
      <w:docPartPr>
        <w:name w:val="36622E4B43CE4D3090587BA4793F2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8057E-4CCF-4FAE-9AE6-DE4ED9EB26D7}"/>
      </w:docPartPr>
      <w:docPartBody>
        <w:p w:rsidR="007E7E91" w:rsidRDefault="00DB61F1" w:rsidP="00DB61F1">
          <w:pPr>
            <w:pStyle w:val="36622E4B43CE4D3090587BA4793F2203"/>
          </w:pPr>
          <w:r w:rsidRPr="00C537B4">
            <w:rPr>
              <w:lang w:bidi="en-GB"/>
            </w:rPr>
            <w:t>Address</w:t>
          </w:r>
        </w:p>
      </w:docPartBody>
    </w:docPart>
    <w:docPart>
      <w:docPartPr>
        <w:name w:val="B515214184B5482B8F2F9D52E8BD0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58421-FDF7-492F-8574-1F32D097380F}"/>
      </w:docPartPr>
      <w:docPartBody>
        <w:p w:rsidR="007E7E91" w:rsidRDefault="00DB61F1" w:rsidP="00DB61F1">
          <w:pPr>
            <w:pStyle w:val="B515214184B5482B8F2F9D52E8BD00B6"/>
          </w:pPr>
          <w:r w:rsidRPr="00C537B4">
            <w:rPr>
              <w:lang w:bidi="en-GB"/>
            </w:rPr>
            <w:t>First Name</w:t>
          </w:r>
        </w:p>
      </w:docPartBody>
    </w:docPart>
    <w:docPart>
      <w:docPartPr>
        <w:name w:val="39BA46C91A7D4446A250C16605A3D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4D282-0CFD-4D20-9855-8DBAE61A6B34}"/>
      </w:docPartPr>
      <w:docPartBody>
        <w:p w:rsidR="007E7E91" w:rsidRDefault="00DB61F1" w:rsidP="00DB61F1">
          <w:pPr>
            <w:pStyle w:val="39BA46C91A7D4446A250C16605A3D4EE"/>
          </w:pPr>
          <w:r w:rsidRPr="00C537B4">
            <w:rPr>
              <w:lang w:bidi="en-GB"/>
            </w:rPr>
            <w:t>Surname</w:t>
          </w:r>
        </w:p>
      </w:docPartBody>
    </w:docPart>
    <w:docPart>
      <w:docPartPr>
        <w:name w:val="4FA54655E7504172B0823D1B5F768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59820-CB4C-4102-B78D-534E49D72B80}"/>
      </w:docPartPr>
      <w:docPartBody>
        <w:p w:rsidR="007E7E91" w:rsidRDefault="00DB61F1" w:rsidP="00DB61F1">
          <w:pPr>
            <w:pStyle w:val="4FA54655E7504172B0823D1B5F768C8E"/>
          </w:pPr>
          <w:r w:rsidRPr="00C537B4">
            <w:rPr>
              <w:lang w:bidi="en-GB"/>
            </w:rPr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1F1"/>
    <w:rsid w:val="00784D41"/>
    <w:rsid w:val="007E7E91"/>
    <w:rsid w:val="008C1437"/>
    <w:rsid w:val="00DB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68EE1C01404440B4FFC0E292EDC2DD">
    <w:name w:val="2F68EE1C01404440B4FFC0E292EDC2DD"/>
  </w:style>
  <w:style w:type="paragraph" w:customStyle="1" w:styleId="36622E4B43CE4D3090587BA4793F2203">
    <w:name w:val="36622E4B43CE4D3090587BA4793F2203"/>
    <w:rsid w:val="00DB61F1"/>
  </w:style>
  <w:style w:type="paragraph" w:customStyle="1" w:styleId="B515214184B5482B8F2F9D52E8BD00B6">
    <w:name w:val="B515214184B5482B8F2F9D52E8BD00B6"/>
    <w:rsid w:val="00DB61F1"/>
  </w:style>
  <w:style w:type="paragraph" w:customStyle="1" w:styleId="39BA46C91A7D4446A250C16605A3D4EE">
    <w:name w:val="39BA46C91A7D4446A250C16605A3D4EE"/>
    <w:rsid w:val="00DB61F1"/>
  </w:style>
  <w:style w:type="paragraph" w:customStyle="1" w:styleId="4FA54655E7504172B0823D1B5F768C8E">
    <w:name w:val="4FA54655E7504172B0823D1B5F768C8E"/>
    <w:rsid w:val="00DB61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AA34F40-AC22-4E90-AA5C-FB3824B459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2023-06-14T09:48:00Z</dcterms:created>
  <dcterms:modified xsi:type="dcterms:W3CDTF">2023-06-14T10:10:00Z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